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913B9" w14:textId="5D4FBAFD" w:rsidR="00653E9C" w:rsidRPr="0032107A" w:rsidRDefault="00653E9C" w:rsidP="00653E9C">
      <w:pPr>
        <w:jc w:val="center"/>
        <w:rPr>
          <w:rFonts w:cstheme="minorHAnsi"/>
          <w:sz w:val="20"/>
          <w:szCs w:val="20"/>
          <w:lang w:val="ro-RO"/>
        </w:rPr>
      </w:pPr>
      <w:r w:rsidRPr="0032107A">
        <w:rPr>
          <w:rFonts w:cstheme="minorHAnsi"/>
          <w:sz w:val="20"/>
          <w:szCs w:val="20"/>
          <w:lang w:val="ro-RO"/>
        </w:rPr>
        <w:t>Doamn</w:t>
      </w:r>
      <w:r w:rsidR="00F714CF" w:rsidRPr="0032107A">
        <w:rPr>
          <w:rFonts w:cstheme="minorHAnsi"/>
          <w:sz w:val="20"/>
          <w:szCs w:val="20"/>
          <w:lang w:val="ro-RO"/>
        </w:rPr>
        <w:t>ă</w:t>
      </w:r>
      <w:r w:rsidRPr="0032107A">
        <w:rPr>
          <w:rFonts w:cstheme="minorHAnsi"/>
          <w:sz w:val="20"/>
          <w:szCs w:val="20"/>
          <w:lang w:val="ro-RO"/>
        </w:rPr>
        <w:t>/Domnul Decan</w:t>
      </w:r>
    </w:p>
    <w:p w14:paraId="54D69744" w14:textId="77777777" w:rsidR="00653E9C" w:rsidRPr="0032107A" w:rsidRDefault="00653E9C" w:rsidP="00653E9C">
      <w:pPr>
        <w:jc w:val="both"/>
        <w:rPr>
          <w:rFonts w:cstheme="minorHAnsi"/>
          <w:sz w:val="20"/>
          <w:szCs w:val="20"/>
          <w:lang w:val="ro-RO"/>
        </w:rPr>
      </w:pPr>
    </w:p>
    <w:p w14:paraId="7F85A50B" w14:textId="77777777" w:rsidR="00D1321F" w:rsidRPr="0032107A" w:rsidRDefault="00D1321F" w:rsidP="00653E9C">
      <w:pPr>
        <w:jc w:val="both"/>
        <w:rPr>
          <w:rFonts w:cstheme="minorHAnsi"/>
          <w:sz w:val="20"/>
          <w:szCs w:val="20"/>
          <w:lang w:val="ro-RO"/>
        </w:rPr>
      </w:pPr>
    </w:p>
    <w:p w14:paraId="4775FD98" w14:textId="2F7B8F3B" w:rsidR="00653E9C" w:rsidRPr="0032107A" w:rsidRDefault="00653E9C" w:rsidP="00653E9C">
      <w:pPr>
        <w:ind w:firstLine="708"/>
        <w:jc w:val="both"/>
        <w:rPr>
          <w:rFonts w:cstheme="minorHAnsi"/>
          <w:sz w:val="20"/>
          <w:szCs w:val="20"/>
          <w:lang w:val="ro-RO"/>
        </w:rPr>
      </w:pPr>
      <w:r w:rsidRPr="0032107A">
        <w:rPr>
          <w:rFonts w:cstheme="minorHAnsi"/>
          <w:sz w:val="20"/>
          <w:szCs w:val="20"/>
          <w:lang w:val="ro-RO"/>
        </w:rPr>
        <w:t>Subsemnata/subsemnatul, …………………………………………….., CNP……………………………………….…., domiciliat în…………………………………., student la Universitatea Internațională Danubius, Facultatea  ……………., specializarea…………………, anul ……</w:t>
      </w:r>
      <w:r w:rsidR="00F714CF" w:rsidRPr="0032107A">
        <w:rPr>
          <w:rFonts w:cstheme="minorHAnsi"/>
          <w:sz w:val="20"/>
          <w:szCs w:val="20"/>
          <w:lang w:val="ro-RO"/>
        </w:rPr>
        <w:t>,</w:t>
      </w:r>
      <w:r w:rsidRPr="0032107A">
        <w:rPr>
          <w:rFonts w:cstheme="minorHAnsi"/>
          <w:sz w:val="20"/>
          <w:szCs w:val="20"/>
          <w:lang w:val="ro-RO"/>
        </w:rPr>
        <w:t xml:space="preserve"> forma de </w:t>
      </w:r>
      <w:r w:rsidR="000E6BAC" w:rsidRPr="0032107A">
        <w:rPr>
          <w:rFonts w:cstheme="minorHAnsi"/>
          <w:sz w:val="20"/>
          <w:szCs w:val="20"/>
          <w:lang w:val="ro-RO"/>
        </w:rPr>
        <w:t>.......</w:t>
      </w:r>
      <w:r w:rsidR="00F714CF" w:rsidRPr="0032107A">
        <w:rPr>
          <w:rFonts w:cstheme="minorHAnsi"/>
          <w:sz w:val="20"/>
          <w:szCs w:val="20"/>
          <w:lang w:val="ro-RO"/>
        </w:rPr>
        <w:t>,</w:t>
      </w:r>
      <w:r w:rsidRPr="0032107A">
        <w:rPr>
          <w:rFonts w:cstheme="minorHAnsi"/>
          <w:sz w:val="20"/>
          <w:szCs w:val="20"/>
          <w:lang w:val="ro-RO"/>
        </w:rPr>
        <w:t xml:space="preserve"> vă rog să-mi aprobați cererea de retragere și eliberarea  actelor originale din dosar, motivul retragerii fiind…..</w:t>
      </w:r>
    </w:p>
    <w:p w14:paraId="2F10E068" w14:textId="77777777" w:rsidR="00653E9C" w:rsidRPr="0032107A" w:rsidRDefault="00653E9C" w:rsidP="00653E9C">
      <w:pPr>
        <w:jc w:val="both"/>
        <w:rPr>
          <w:rFonts w:cstheme="minorHAnsi"/>
          <w:sz w:val="20"/>
          <w:szCs w:val="20"/>
          <w:lang w:val="ro-RO"/>
        </w:rPr>
      </w:pPr>
    </w:p>
    <w:p w14:paraId="357DAFA0" w14:textId="77777777" w:rsidR="00653E9C" w:rsidRPr="0032107A" w:rsidRDefault="00653E9C" w:rsidP="00653E9C">
      <w:pPr>
        <w:jc w:val="both"/>
        <w:rPr>
          <w:rFonts w:cstheme="minorHAnsi"/>
          <w:sz w:val="20"/>
          <w:szCs w:val="20"/>
          <w:lang w:val="ro-RO"/>
        </w:rPr>
      </w:pPr>
    </w:p>
    <w:p w14:paraId="31C76FA8" w14:textId="77777777" w:rsidR="00653E9C" w:rsidRPr="0032107A" w:rsidRDefault="00653E9C" w:rsidP="00653E9C">
      <w:pPr>
        <w:jc w:val="both"/>
        <w:rPr>
          <w:rFonts w:cstheme="minorHAnsi"/>
          <w:sz w:val="20"/>
          <w:szCs w:val="20"/>
          <w:lang w:val="ro-RO"/>
        </w:rPr>
      </w:pPr>
    </w:p>
    <w:p w14:paraId="4B135466" w14:textId="77777777" w:rsidR="00653E9C" w:rsidRPr="0032107A" w:rsidRDefault="00653E9C" w:rsidP="00653E9C">
      <w:pPr>
        <w:jc w:val="both"/>
        <w:rPr>
          <w:rFonts w:cstheme="minorHAnsi"/>
          <w:sz w:val="20"/>
          <w:szCs w:val="20"/>
          <w:lang w:val="ro-RO"/>
        </w:rPr>
      </w:pPr>
    </w:p>
    <w:p w14:paraId="0484E6DE" w14:textId="0AEADBE9" w:rsidR="00653E9C" w:rsidRPr="0032107A" w:rsidRDefault="00653E9C" w:rsidP="00653E9C">
      <w:pPr>
        <w:jc w:val="both"/>
        <w:rPr>
          <w:rFonts w:cstheme="minorHAnsi"/>
          <w:sz w:val="20"/>
          <w:szCs w:val="20"/>
          <w:lang w:val="ro-RO"/>
        </w:rPr>
      </w:pPr>
      <w:r w:rsidRPr="0032107A">
        <w:rPr>
          <w:rFonts w:cstheme="minorHAnsi"/>
          <w:sz w:val="20"/>
          <w:szCs w:val="20"/>
          <w:lang w:val="ro-RO"/>
        </w:rPr>
        <w:t>Data</w:t>
      </w:r>
      <w:r w:rsidR="00F714CF" w:rsidRPr="0032107A">
        <w:rPr>
          <w:rFonts w:cstheme="minorHAnsi"/>
          <w:sz w:val="20"/>
          <w:szCs w:val="20"/>
          <w:lang w:val="ro-RO"/>
        </w:rPr>
        <w:t>,</w:t>
      </w:r>
      <w:r w:rsidRPr="0032107A">
        <w:rPr>
          <w:rFonts w:cstheme="minorHAnsi"/>
          <w:sz w:val="20"/>
          <w:szCs w:val="20"/>
          <w:lang w:val="ro-RO"/>
        </w:rPr>
        <w:t xml:space="preserve">                                                                                                                    Semnătura</w:t>
      </w:r>
      <w:r w:rsidR="00F714CF" w:rsidRPr="0032107A">
        <w:rPr>
          <w:rFonts w:cstheme="minorHAnsi"/>
          <w:sz w:val="20"/>
          <w:szCs w:val="20"/>
          <w:lang w:val="ro-RO"/>
        </w:rPr>
        <w:t>,</w:t>
      </w:r>
    </w:p>
    <w:p w14:paraId="79997E1B" w14:textId="77777777" w:rsidR="00653E9C" w:rsidRPr="0032107A" w:rsidRDefault="00653E9C" w:rsidP="00653E9C">
      <w:pPr>
        <w:jc w:val="both"/>
        <w:rPr>
          <w:rFonts w:cstheme="minorHAnsi"/>
          <w:sz w:val="20"/>
          <w:szCs w:val="20"/>
          <w:lang w:val="ro-RO"/>
        </w:rPr>
      </w:pPr>
      <w:r w:rsidRPr="0032107A">
        <w:rPr>
          <w:rFonts w:cstheme="minorHAnsi"/>
          <w:sz w:val="20"/>
          <w:szCs w:val="20"/>
          <w:lang w:val="ro-RO"/>
        </w:rPr>
        <w:t>Nr telefon</w:t>
      </w:r>
    </w:p>
    <w:p w14:paraId="43167840" w14:textId="77777777" w:rsidR="00F51711" w:rsidRDefault="00F51711" w:rsidP="00F51711">
      <w:pPr>
        <w:rPr>
          <w:rFonts w:cstheme="minorHAnsi"/>
          <w:sz w:val="20"/>
          <w:szCs w:val="20"/>
        </w:rPr>
      </w:pPr>
    </w:p>
    <w:p w14:paraId="33243B97" w14:textId="77777777" w:rsidR="0032107A" w:rsidRDefault="0032107A" w:rsidP="00F51711">
      <w:pPr>
        <w:rPr>
          <w:rFonts w:cstheme="minorHAnsi"/>
          <w:sz w:val="20"/>
          <w:szCs w:val="20"/>
        </w:rPr>
      </w:pPr>
    </w:p>
    <w:p w14:paraId="6AA9F01E" w14:textId="77777777" w:rsidR="0032107A" w:rsidRDefault="0032107A" w:rsidP="00F51711">
      <w:pPr>
        <w:rPr>
          <w:rFonts w:cstheme="minorHAnsi"/>
          <w:sz w:val="20"/>
          <w:szCs w:val="20"/>
        </w:rPr>
      </w:pPr>
    </w:p>
    <w:p w14:paraId="1924BBAF" w14:textId="77777777" w:rsidR="0032107A" w:rsidRDefault="0032107A" w:rsidP="0032107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Decan:</w:t>
      </w:r>
    </w:p>
    <w:p w14:paraId="1F8BD8CE" w14:textId="77777777" w:rsidR="0032107A" w:rsidRDefault="0032107A" w:rsidP="0032107A">
      <w:pPr>
        <w:rPr>
          <w:rFonts w:cstheme="minorHAnsi"/>
          <w:sz w:val="20"/>
          <w:szCs w:val="20"/>
        </w:rPr>
      </w:pPr>
    </w:p>
    <w:p w14:paraId="53090930" w14:textId="77777777" w:rsidR="0032107A" w:rsidRDefault="0032107A" w:rsidP="0032107A">
      <w:pPr>
        <w:rPr>
          <w:rFonts w:cstheme="minorHAnsi"/>
          <w:sz w:val="20"/>
          <w:szCs w:val="20"/>
        </w:rPr>
      </w:pPr>
    </w:p>
    <w:p w14:paraId="1CB252AD" w14:textId="77777777" w:rsidR="0032107A" w:rsidRDefault="0032107A" w:rsidP="0032107A">
      <w:pPr>
        <w:rPr>
          <w:rFonts w:cstheme="minorHAnsi"/>
          <w:sz w:val="20"/>
          <w:szCs w:val="20"/>
        </w:rPr>
      </w:pPr>
    </w:p>
    <w:p w14:paraId="001A8155" w14:textId="77777777" w:rsidR="0032107A" w:rsidRDefault="0032107A" w:rsidP="0032107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Aviz Departament </w:t>
      </w:r>
      <w:proofErr w:type="spellStart"/>
      <w:r>
        <w:rPr>
          <w:rFonts w:cstheme="minorHAnsi"/>
          <w:sz w:val="20"/>
          <w:szCs w:val="20"/>
        </w:rPr>
        <w:t>Financiar</w:t>
      </w:r>
      <w:proofErr w:type="spellEnd"/>
      <w:r>
        <w:rPr>
          <w:rFonts w:cstheme="minorHAnsi"/>
          <w:sz w:val="20"/>
          <w:szCs w:val="20"/>
        </w:rPr>
        <w:t>:</w:t>
      </w:r>
    </w:p>
    <w:p w14:paraId="1C6F4B7B" w14:textId="77777777" w:rsidR="0032107A" w:rsidRDefault="0032107A" w:rsidP="0032107A">
      <w:pPr>
        <w:rPr>
          <w:rFonts w:cstheme="minorHAnsi"/>
          <w:sz w:val="20"/>
          <w:szCs w:val="20"/>
        </w:rPr>
      </w:pPr>
    </w:p>
    <w:p w14:paraId="74AF63D6" w14:textId="77777777" w:rsidR="0032107A" w:rsidRDefault="0032107A" w:rsidP="0032107A">
      <w:pPr>
        <w:rPr>
          <w:rFonts w:cstheme="minorHAnsi"/>
          <w:sz w:val="20"/>
          <w:szCs w:val="20"/>
        </w:rPr>
      </w:pPr>
    </w:p>
    <w:p w14:paraId="0795F6F7" w14:textId="77777777" w:rsidR="0032107A" w:rsidRDefault="0032107A" w:rsidP="0032107A">
      <w:pPr>
        <w:rPr>
          <w:rFonts w:cstheme="minorHAnsi"/>
          <w:sz w:val="20"/>
          <w:szCs w:val="20"/>
        </w:rPr>
      </w:pPr>
    </w:p>
    <w:p w14:paraId="1F301CB4" w14:textId="77777777" w:rsidR="0032107A" w:rsidRDefault="0032107A" w:rsidP="0032107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Rector:</w:t>
      </w:r>
    </w:p>
    <w:p w14:paraId="13C9D6FF" w14:textId="77777777" w:rsidR="0032107A" w:rsidRDefault="0032107A" w:rsidP="0032107A">
      <w:pPr>
        <w:rPr>
          <w:rFonts w:ascii="Times New Roman" w:hAnsi="Times New Roman" w:cs="Times New Roman"/>
          <w:sz w:val="24"/>
          <w:szCs w:val="24"/>
        </w:rPr>
      </w:pPr>
    </w:p>
    <w:p w14:paraId="4C5F6716" w14:textId="77777777" w:rsidR="0032107A" w:rsidRPr="0032107A" w:rsidRDefault="0032107A" w:rsidP="00F51711">
      <w:pPr>
        <w:rPr>
          <w:rFonts w:cstheme="minorHAnsi"/>
          <w:sz w:val="20"/>
          <w:szCs w:val="20"/>
        </w:rPr>
      </w:pPr>
    </w:p>
    <w:sectPr w:rsidR="0032107A" w:rsidRPr="0032107A" w:rsidSect="005855BF">
      <w:headerReference w:type="default" r:id="rId6"/>
      <w:footerReference w:type="default" r:id="rId7"/>
      <w:pgSz w:w="11906" w:h="16838"/>
      <w:pgMar w:top="3403" w:right="1440" w:bottom="1843" w:left="1440" w:header="3175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BBB9E" w14:textId="77777777" w:rsidR="00D4032F" w:rsidRDefault="00D4032F" w:rsidP="000D3236">
      <w:pPr>
        <w:spacing w:after="0" w:line="240" w:lineRule="auto"/>
      </w:pPr>
      <w:r>
        <w:separator/>
      </w:r>
    </w:p>
  </w:endnote>
  <w:endnote w:type="continuationSeparator" w:id="0">
    <w:p w14:paraId="668EEBAF" w14:textId="77777777" w:rsidR="00D4032F" w:rsidRDefault="00D4032F" w:rsidP="000D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76EC4" w14:textId="77777777" w:rsidR="00F51711" w:rsidRDefault="0010176A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EC2574" wp14:editId="4F657A7A">
          <wp:simplePos x="914400" y="8982075"/>
          <wp:positionH relativeFrom="column">
            <wp:align>center</wp:align>
          </wp:positionH>
          <wp:positionV relativeFrom="page">
            <wp:align>bottom</wp:align>
          </wp:positionV>
          <wp:extent cx="7574400" cy="101880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4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6BFD6" w14:textId="77777777" w:rsidR="00D4032F" w:rsidRDefault="00D4032F" w:rsidP="000D3236">
      <w:pPr>
        <w:spacing w:after="0" w:line="240" w:lineRule="auto"/>
      </w:pPr>
      <w:r>
        <w:separator/>
      </w:r>
    </w:p>
  </w:footnote>
  <w:footnote w:type="continuationSeparator" w:id="0">
    <w:p w14:paraId="7A44C58E" w14:textId="77777777" w:rsidR="00D4032F" w:rsidRDefault="00D4032F" w:rsidP="000D3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525EA" w14:textId="77777777" w:rsidR="000D3236" w:rsidRDefault="00135F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1843796" wp14:editId="485527FE">
          <wp:simplePos x="0" y="0"/>
          <wp:positionH relativeFrom="column">
            <wp:posOffset>-908685</wp:posOffset>
          </wp:positionH>
          <wp:positionV relativeFrom="page">
            <wp:posOffset>-190500</wp:posOffset>
          </wp:positionV>
          <wp:extent cx="7549200" cy="21564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21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E9C"/>
    <w:rsid w:val="00036C5A"/>
    <w:rsid w:val="000D3236"/>
    <w:rsid w:val="000E6BAC"/>
    <w:rsid w:val="0010176A"/>
    <w:rsid w:val="00135F7D"/>
    <w:rsid w:val="00221EC4"/>
    <w:rsid w:val="002659A7"/>
    <w:rsid w:val="00310455"/>
    <w:rsid w:val="0032107A"/>
    <w:rsid w:val="003E19EE"/>
    <w:rsid w:val="003F196A"/>
    <w:rsid w:val="003F42AB"/>
    <w:rsid w:val="00411BCA"/>
    <w:rsid w:val="004924D8"/>
    <w:rsid w:val="0052102F"/>
    <w:rsid w:val="00556045"/>
    <w:rsid w:val="005855BF"/>
    <w:rsid w:val="00653E9C"/>
    <w:rsid w:val="00702FE4"/>
    <w:rsid w:val="00AA0725"/>
    <w:rsid w:val="00BD6A85"/>
    <w:rsid w:val="00BE1683"/>
    <w:rsid w:val="00C63D81"/>
    <w:rsid w:val="00CF02D0"/>
    <w:rsid w:val="00D1321F"/>
    <w:rsid w:val="00D4032F"/>
    <w:rsid w:val="00DE39E1"/>
    <w:rsid w:val="00EA3A78"/>
    <w:rsid w:val="00F51711"/>
    <w:rsid w:val="00F7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40E2A4"/>
  <w15:chartTrackingRefBased/>
  <w15:docId w15:val="{BFC2E17B-AC48-477B-8D37-BED64DB6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E9C"/>
    <w:pPr>
      <w:spacing w:line="254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0D3236"/>
  </w:style>
  <w:style w:type="paragraph" w:styleId="Footer">
    <w:name w:val="footer"/>
    <w:basedOn w:val="Normal"/>
    <w:link w:val="Foot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0D3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_RO-EN_DI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Antet_RO-EN_DIU.dotx</Template>
  <TotalTime>4</TotalTime>
  <Pages>1</Pages>
  <Words>47</Words>
  <Characters>383</Characters>
  <Application>Microsoft Office Word</Application>
  <DocSecurity>0</DocSecurity>
  <Lines>26</Lines>
  <Paragraphs>7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Copilot Secretariat</cp:lastModifiedBy>
  <cp:revision>9</cp:revision>
  <cp:lastPrinted>2025-10-17T06:05:00Z</cp:lastPrinted>
  <dcterms:created xsi:type="dcterms:W3CDTF">2025-10-10T07:00:00Z</dcterms:created>
  <dcterms:modified xsi:type="dcterms:W3CDTF">2025-10-31T05:26:00Z</dcterms:modified>
</cp:coreProperties>
</file>